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0B617584" w14:textId="6A58AFD6" w:rsidR="00C42D5F" w:rsidRPr="008B36C4" w:rsidRDefault="00000000">
      <w:pPr>
        <w:spacing w:line="500" w:lineRule="exact"/>
        <w:ind w:firstLineChars="0" w:firstLine="0"/>
        <w:rPr>
          <w:rFonts w:ascii="黑体" w:eastAsia="黑体" w:hAnsi="黑体"/>
          <w:sz w:val="32"/>
          <w:szCs w:val="32"/>
        </w:rPr>
      </w:pPr>
      <w:r w:rsidRPr="008B36C4">
        <w:rPr>
          <w:rFonts w:ascii="黑体" w:eastAsia="黑体" w:hAnsi="黑体"/>
          <w:sz w:val="32"/>
          <w:szCs w:val="32"/>
        </w:rPr>
        <w:t>附件</w:t>
      </w:r>
      <w:r w:rsidR="00313A3A" w:rsidRPr="008B36C4">
        <w:rPr>
          <w:rFonts w:ascii="黑体" w:eastAsia="黑体" w:hAnsi="黑体" w:hint="eastAsia"/>
          <w:sz w:val="32"/>
          <w:szCs w:val="32"/>
        </w:rPr>
        <w:t>2：</w:t>
      </w:r>
    </w:p>
    <w:p w14:paraId="743A6ED7" w14:textId="66E1D33B" w:rsidR="00C42D5F" w:rsidRPr="008B36C4" w:rsidRDefault="00000000">
      <w:pPr>
        <w:spacing w:line="500" w:lineRule="exact"/>
        <w:ind w:firstLineChars="66" w:firstLine="211"/>
        <w:jc w:val="center"/>
        <w:rPr>
          <w:rFonts w:ascii="黑体" w:eastAsia="黑体" w:hAnsi="黑体"/>
          <w:sz w:val="32"/>
          <w:szCs w:val="32"/>
        </w:rPr>
      </w:pPr>
      <w:proofErr w:type="gramStart"/>
      <w:r w:rsidRPr="008B36C4">
        <w:rPr>
          <w:rFonts w:ascii="黑体" w:eastAsia="黑体" w:hAnsi="黑体"/>
          <w:sz w:val="32"/>
          <w:szCs w:val="32"/>
        </w:rPr>
        <w:t>林电子</w:t>
      </w:r>
      <w:proofErr w:type="gramEnd"/>
      <w:r w:rsidRPr="008B36C4">
        <w:rPr>
          <w:rFonts w:ascii="黑体" w:eastAsia="黑体" w:hAnsi="黑体"/>
          <w:sz w:val="32"/>
          <w:szCs w:val="32"/>
        </w:rPr>
        <w:t>科技大学第</w:t>
      </w:r>
      <w:r w:rsidR="00E46D76" w:rsidRPr="008B36C4">
        <w:rPr>
          <w:rFonts w:ascii="黑体" w:eastAsia="黑体" w:hAnsi="黑体" w:hint="eastAsia"/>
          <w:sz w:val="32"/>
          <w:szCs w:val="32"/>
        </w:rPr>
        <w:t>二十</w:t>
      </w:r>
      <w:r w:rsidRPr="008B36C4">
        <w:rPr>
          <w:rFonts w:ascii="黑体" w:eastAsia="黑体" w:hAnsi="黑体" w:hint="eastAsia"/>
          <w:sz w:val="32"/>
          <w:szCs w:val="32"/>
        </w:rPr>
        <w:t>届</w:t>
      </w:r>
      <w:r w:rsidRPr="008B36C4">
        <w:rPr>
          <w:rFonts w:ascii="黑体" w:eastAsia="黑体" w:hAnsi="黑体"/>
          <w:sz w:val="32"/>
          <w:szCs w:val="32"/>
        </w:rPr>
        <w:t>大学生数学建模竞赛</w:t>
      </w:r>
    </w:p>
    <w:p w14:paraId="00BB1F2D" w14:textId="77777777" w:rsidR="00C42D5F" w:rsidRPr="008B36C4" w:rsidRDefault="00000000">
      <w:pPr>
        <w:spacing w:line="500" w:lineRule="exact"/>
        <w:ind w:firstLineChars="66" w:firstLine="211"/>
        <w:jc w:val="center"/>
        <w:rPr>
          <w:rFonts w:ascii="黑体" w:eastAsia="黑体" w:hAnsi="黑体"/>
          <w:sz w:val="32"/>
          <w:szCs w:val="32"/>
        </w:rPr>
      </w:pPr>
      <w:r w:rsidRPr="008B36C4">
        <w:rPr>
          <w:rFonts w:ascii="黑体" w:eastAsia="黑体" w:hAnsi="黑体"/>
          <w:sz w:val="32"/>
          <w:szCs w:val="32"/>
        </w:rPr>
        <w:t>各学院联系人信息表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89"/>
        <w:gridCol w:w="2537"/>
        <w:gridCol w:w="2618"/>
        <w:gridCol w:w="1217"/>
      </w:tblGrid>
      <w:tr w:rsidR="00C42D5F" w14:paraId="0E826298" w14:textId="77777777">
        <w:tc>
          <w:tcPr>
            <w:tcW w:w="2689" w:type="dxa"/>
            <w:vAlign w:val="center"/>
          </w:tcPr>
          <w:p w14:paraId="25A7B892" w14:textId="77777777" w:rsidR="00C42D5F" w:rsidRDefault="00000000">
            <w:pPr>
              <w:spacing w:line="500" w:lineRule="exact"/>
              <w:ind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学院</w:t>
            </w:r>
          </w:p>
        </w:tc>
        <w:tc>
          <w:tcPr>
            <w:tcW w:w="2537" w:type="dxa"/>
            <w:vAlign w:val="center"/>
          </w:tcPr>
          <w:p w14:paraId="2E608DDC" w14:textId="77777777" w:rsidR="00C42D5F" w:rsidRDefault="00000000">
            <w:pPr>
              <w:spacing w:line="500" w:lineRule="exact"/>
              <w:ind w:firstLineChars="0" w:firstLine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竞赛</w:t>
            </w:r>
            <w:r>
              <w:rPr>
                <w:rFonts w:ascii="仿宋_GB2312" w:eastAsia="仿宋_GB2312"/>
                <w:sz w:val="32"/>
                <w:szCs w:val="32"/>
              </w:rPr>
              <w:t>联系人</w:t>
            </w: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2618" w:type="dxa"/>
            <w:vAlign w:val="center"/>
          </w:tcPr>
          <w:p w14:paraId="492F0794" w14:textId="77777777" w:rsidR="00C42D5F" w:rsidRDefault="00000000">
            <w:pPr>
              <w:spacing w:line="500" w:lineRule="exact"/>
              <w:ind w:firstLineChars="0" w:firstLine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竞赛</w:t>
            </w:r>
            <w:r>
              <w:rPr>
                <w:rFonts w:ascii="仿宋_GB2312" w:eastAsia="仿宋_GB2312"/>
                <w:sz w:val="32"/>
                <w:szCs w:val="32"/>
              </w:rPr>
              <w:t>联系人电话</w:t>
            </w:r>
          </w:p>
        </w:tc>
        <w:tc>
          <w:tcPr>
            <w:tcW w:w="1217" w:type="dxa"/>
            <w:vAlign w:val="center"/>
          </w:tcPr>
          <w:p w14:paraId="2C428202" w14:textId="77777777" w:rsidR="00C42D5F" w:rsidRDefault="00000000">
            <w:pPr>
              <w:spacing w:line="500" w:lineRule="exact"/>
              <w:ind w:firstLineChars="0" w:firstLine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</w:tr>
      <w:tr w:rsidR="00C42D5F" w14:paraId="2153C597" w14:textId="77777777">
        <w:tc>
          <w:tcPr>
            <w:tcW w:w="2689" w:type="dxa"/>
          </w:tcPr>
          <w:p w14:paraId="3B0D08DB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7E1996C4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36B9DBE8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336331E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2C5DACA2" w14:textId="77777777">
        <w:tc>
          <w:tcPr>
            <w:tcW w:w="2689" w:type="dxa"/>
          </w:tcPr>
          <w:p w14:paraId="25CFF478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35E2656E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959EB87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9AD6739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27A21F37" w14:textId="77777777">
        <w:tc>
          <w:tcPr>
            <w:tcW w:w="2689" w:type="dxa"/>
          </w:tcPr>
          <w:p w14:paraId="20B47BCD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46FE1CBF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DA1AAD9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5E240A0B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0EC758C9" w14:textId="77777777">
        <w:tc>
          <w:tcPr>
            <w:tcW w:w="2689" w:type="dxa"/>
          </w:tcPr>
          <w:p w14:paraId="119444F2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0025A1BA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3EBA1DAF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05119680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05FE5083" w14:textId="77777777">
        <w:tc>
          <w:tcPr>
            <w:tcW w:w="2689" w:type="dxa"/>
          </w:tcPr>
          <w:p w14:paraId="10A5D7E9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4558C4A9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97D5804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58A67C60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7418D8C4" w14:textId="77777777">
        <w:tc>
          <w:tcPr>
            <w:tcW w:w="2689" w:type="dxa"/>
          </w:tcPr>
          <w:p w14:paraId="086358B5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664EC42F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6C93442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FE6CB7A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58BE48BC" w14:textId="77777777">
        <w:tc>
          <w:tcPr>
            <w:tcW w:w="2689" w:type="dxa"/>
          </w:tcPr>
          <w:p w14:paraId="7840C20C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67614775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9FF5283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730D1A7E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73DFCEB8" w14:textId="77777777">
        <w:tc>
          <w:tcPr>
            <w:tcW w:w="2689" w:type="dxa"/>
          </w:tcPr>
          <w:p w14:paraId="16F942F8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738AE26E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321D9AF6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34CE92BB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17472A2E" w14:textId="77777777">
        <w:tc>
          <w:tcPr>
            <w:tcW w:w="2689" w:type="dxa"/>
          </w:tcPr>
          <w:p w14:paraId="6C0A7149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67A8F4E1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57C74337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126A68E7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61F52E8D" w14:textId="77777777">
        <w:tc>
          <w:tcPr>
            <w:tcW w:w="2689" w:type="dxa"/>
          </w:tcPr>
          <w:p w14:paraId="2029EC66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035EB5B0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36CCFFE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60741FCF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42D5F" w14:paraId="79CD75C9" w14:textId="77777777">
        <w:tc>
          <w:tcPr>
            <w:tcW w:w="2689" w:type="dxa"/>
          </w:tcPr>
          <w:p w14:paraId="1607B5B6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37" w:type="dxa"/>
          </w:tcPr>
          <w:p w14:paraId="40D2BC77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F9507A8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217" w:type="dxa"/>
          </w:tcPr>
          <w:p w14:paraId="43539D7C" w14:textId="77777777" w:rsidR="00C42D5F" w:rsidRDefault="00C42D5F">
            <w:pPr>
              <w:spacing w:line="500" w:lineRule="exact"/>
              <w:ind w:firstLine="64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14:paraId="5A2C94C2" w14:textId="77777777" w:rsidR="00C42D5F" w:rsidRDefault="00C42D5F">
      <w:pPr>
        <w:ind w:firstLineChars="0" w:firstLine="0"/>
        <w:rPr>
          <w:rFonts w:ascii="仿宋_GB2312" w:eastAsia="仿宋_GB2312"/>
          <w:sz w:val="32"/>
          <w:szCs w:val="32"/>
        </w:rPr>
      </w:pPr>
    </w:p>
    <w:sectPr w:rsidR="00C42D5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18" w:right="1418" w:bottom="1418" w:left="1418" w:header="284" w:footer="284" w:gutter="0"/>
      <w:cols w:space="720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76559D" w14:textId="77777777" w:rsidR="002D1571" w:rsidRDefault="002D1571">
      <w:pPr>
        <w:ind w:firstLine="560"/>
      </w:pPr>
      <w:r>
        <w:separator/>
      </w:r>
    </w:p>
  </w:endnote>
  <w:endnote w:type="continuationSeparator" w:id="0">
    <w:p w14:paraId="788266B2" w14:textId="77777777" w:rsidR="002D1571" w:rsidRDefault="002D1571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AEC3DD" w14:textId="77777777" w:rsidR="00C42D5F" w:rsidRDefault="00C42D5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ED9756" w14:textId="77777777" w:rsidR="00C42D5F" w:rsidRDefault="00C42D5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7BA692" w14:textId="77777777" w:rsidR="00C42D5F" w:rsidRDefault="00C42D5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B254B5" w14:textId="77777777" w:rsidR="002D1571" w:rsidRDefault="002D1571">
      <w:pPr>
        <w:ind w:firstLine="560"/>
      </w:pPr>
      <w:r>
        <w:separator/>
      </w:r>
    </w:p>
  </w:footnote>
  <w:footnote w:type="continuationSeparator" w:id="0">
    <w:p w14:paraId="3E371272" w14:textId="77777777" w:rsidR="002D1571" w:rsidRDefault="002D1571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4C481C" w14:textId="77777777" w:rsidR="00C42D5F" w:rsidRDefault="00C42D5F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DB864F" w14:textId="77777777" w:rsidR="00C42D5F" w:rsidRDefault="00C42D5F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F6BE5C" w14:textId="77777777" w:rsidR="00C42D5F" w:rsidRDefault="00C42D5F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FiOWQwNDY3MWQ3ODQwOTBhNzk5ZDAxZTJjOWM5OWEifQ=="/>
  </w:docVars>
  <w:rsids>
    <w:rsidRoot w:val="00172A27"/>
    <w:rsid w:val="00012CC8"/>
    <w:rsid w:val="00021257"/>
    <w:rsid w:val="000252EB"/>
    <w:rsid w:val="00056399"/>
    <w:rsid w:val="000E627E"/>
    <w:rsid w:val="00116B5B"/>
    <w:rsid w:val="00117080"/>
    <w:rsid w:val="0012072F"/>
    <w:rsid w:val="00124572"/>
    <w:rsid w:val="00161DAF"/>
    <w:rsid w:val="00164E68"/>
    <w:rsid w:val="00165449"/>
    <w:rsid w:val="00172A27"/>
    <w:rsid w:val="00177B51"/>
    <w:rsid w:val="001B0643"/>
    <w:rsid w:val="001B313C"/>
    <w:rsid w:val="001B5024"/>
    <w:rsid w:val="001D7B6A"/>
    <w:rsid w:val="002174DA"/>
    <w:rsid w:val="00223514"/>
    <w:rsid w:val="0023524B"/>
    <w:rsid w:val="00243192"/>
    <w:rsid w:val="00250CBB"/>
    <w:rsid w:val="002559DF"/>
    <w:rsid w:val="00260A8E"/>
    <w:rsid w:val="002713F3"/>
    <w:rsid w:val="00277FFE"/>
    <w:rsid w:val="00283AC1"/>
    <w:rsid w:val="002B4223"/>
    <w:rsid w:val="002D1571"/>
    <w:rsid w:val="002F5163"/>
    <w:rsid w:val="00313A3A"/>
    <w:rsid w:val="0034785C"/>
    <w:rsid w:val="00364291"/>
    <w:rsid w:val="003750F9"/>
    <w:rsid w:val="00375B7C"/>
    <w:rsid w:val="00397E0B"/>
    <w:rsid w:val="003B0053"/>
    <w:rsid w:val="003B5746"/>
    <w:rsid w:val="003E2055"/>
    <w:rsid w:val="004158F0"/>
    <w:rsid w:val="00423B2B"/>
    <w:rsid w:val="004456FB"/>
    <w:rsid w:val="0044716B"/>
    <w:rsid w:val="00493C4D"/>
    <w:rsid w:val="004E728F"/>
    <w:rsid w:val="00531BF2"/>
    <w:rsid w:val="0053601B"/>
    <w:rsid w:val="00544B5A"/>
    <w:rsid w:val="0056107F"/>
    <w:rsid w:val="00567275"/>
    <w:rsid w:val="0059497F"/>
    <w:rsid w:val="005A200E"/>
    <w:rsid w:val="005C426D"/>
    <w:rsid w:val="005F5366"/>
    <w:rsid w:val="0060507C"/>
    <w:rsid w:val="00621F63"/>
    <w:rsid w:val="00632909"/>
    <w:rsid w:val="00664902"/>
    <w:rsid w:val="0067109A"/>
    <w:rsid w:val="00695AB6"/>
    <w:rsid w:val="006A4359"/>
    <w:rsid w:val="006A46A5"/>
    <w:rsid w:val="006A6668"/>
    <w:rsid w:val="007133C5"/>
    <w:rsid w:val="00716326"/>
    <w:rsid w:val="00724D1B"/>
    <w:rsid w:val="0073478C"/>
    <w:rsid w:val="007403AA"/>
    <w:rsid w:val="00746F4E"/>
    <w:rsid w:val="0078180F"/>
    <w:rsid w:val="00785CEF"/>
    <w:rsid w:val="007A0D11"/>
    <w:rsid w:val="007B348B"/>
    <w:rsid w:val="007B780B"/>
    <w:rsid w:val="007C3085"/>
    <w:rsid w:val="007D3440"/>
    <w:rsid w:val="007E44C7"/>
    <w:rsid w:val="007F69C0"/>
    <w:rsid w:val="00816DCB"/>
    <w:rsid w:val="0081714F"/>
    <w:rsid w:val="008235CF"/>
    <w:rsid w:val="00833B90"/>
    <w:rsid w:val="00840587"/>
    <w:rsid w:val="008437B4"/>
    <w:rsid w:val="00854C62"/>
    <w:rsid w:val="0085724E"/>
    <w:rsid w:val="00871C49"/>
    <w:rsid w:val="00877560"/>
    <w:rsid w:val="00895FA8"/>
    <w:rsid w:val="008A0D0B"/>
    <w:rsid w:val="008B36C4"/>
    <w:rsid w:val="008C1845"/>
    <w:rsid w:val="008C3BED"/>
    <w:rsid w:val="008D4A7E"/>
    <w:rsid w:val="008E00D6"/>
    <w:rsid w:val="00902966"/>
    <w:rsid w:val="00904668"/>
    <w:rsid w:val="009221D6"/>
    <w:rsid w:val="009257C7"/>
    <w:rsid w:val="009366C3"/>
    <w:rsid w:val="009762DE"/>
    <w:rsid w:val="00977221"/>
    <w:rsid w:val="009B4A07"/>
    <w:rsid w:val="009C3139"/>
    <w:rsid w:val="009D64EC"/>
    <w:rsid w:val="009E36CD"/>
    <w:rsid w:val="00A1187B"/>
    <w:rsid w:val="00A161A6"/>
    <w:rsid w:val="00A161AC"/>
    <w:rsid w:val="00A3048E"/>
    <w:rsid w:val="00A57664"/>
    <w:rsid w:val="00A9612B"/>
    <w:rsid w:val="00AA438E"/>
    <w:rsid w:val="00AD6420"/>
    <w:rsid w:val="00AE2FFB"/>
    <w:rsid w:val="00AE61D2"/>
    <w:rsid w:val="00B20D69"/>
    <w:rsid w:val="00B21D09"/>
    <w:rsid w:val="00B23106"/>
    <w:rsid w:val="00B41BF8"/>
    <w:rsid w:val="00B63959"/>
    <w:rsid w:val="00B726DD"/>
    <w:rsid w:val="00B73E5A"/>
    <w:rsid w:val="00B95257"/>
    <w:rsid w:val="00BC3771"/>
    <w:rsid w:val="00BD3C0C"/>
    <w:rsid w:val="00BE36D3"/>
    <w:rsid w:val="00C05708"/>
    <w:rsid w:val="00C22EB4"/>
    <w:rsid w:val="00C337DA"/>
    <w:rsid w:val="00C37390"/>
    <w:rsid w:val="00C41ACF"/>
    <w:rsid w:val="00C42D5F"/>
    <w:rsid w:val="00C65623"/>
    <w:rsid w:val="00C75CF3"/>
    <w:rsid w:val="00CB3383"/>
    <w:rsid w:val="00CD3924"/>
    <w:rsid w:val="00CD7867"/>
    <w:rsid w:val="00D14C18"/>
    <w:rsid w:val="00D17771"/>
    <w:rsid w:val="00D31829"/>
    <w:rsid w:val="00D33FB1"/>
    <w:rsid w:val="00DB4D0E"/>
    <w:rsid w:val="00DC676E"/>
    <w:rsid w:val="00DC688D"/>
    <w:rsid w:val="00DD659E"/>
    <w:rsid w:val="00DE73DB"/>
    <w:rsid w:val="00DF625F"/>
    <w:rsid w:val="00E07A7A"/>
    <w:rsid w:val="00E46D76"/>
    <w:rsid w:val="00E56792"/>
    <w:rsid w:val="00E67D1A"/>
    <w:rsid w:val="00E856F2"/>
    <w:rsid w:val="00E9259A"/>
    <w:rsid w:val="00E96272"/>
    <w:rsid w:val="00EA4EBA"/>
    <w:rsid w:val="00EE232B"/>
    <w:rsid w:val="00EF3525"/>
    <w:rsid w:val="00F06936"/>
    <w:rsid w:val="00F17467"/>
    <w:rsid w:val="00F2364E"/>
    <w:rsid w:val="00F37C3A"/>
    <w:rsid w:val="00F4085A"/>
    <w:rsid w:val="00F66A3A"/>
    <w:rsid w:val="00FD192C"/>
    <w:rsid w:val="00FD3BE8"/>
    <w:rsid w:val="00FD4CBD"/>
    <w:rsid w:val="00FF2FD2"/>
    <w:rsid w:val="58C8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BF9F0D"/>
  <w15:docId w15:val="{DE10DE5C-02EC-41E9-AAAA-95D16DC07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宋体" w:hAnsi="宋体"/>
      <w:kern w:val="2"/>
      <w:sz w:val="28"/>
      <w:szCs w:val="28"/>
    </w:rPr>
  </w:style>
  <w:style w:type="paragraph" w:styleId="3">
    <w:name w:val="heading 3"/>
    <w:basedOn w:val="a"/>
    <w:next w:val="a"/>
    <w:link w:val="30"/>
    <w:qFormat/>
    <w:pPr>
      <w:widowControl/>
      <w:spacing w:before="100" w:beforeAutospacing="1" w:after="100" w:afterAutospacing="1"/>
      <w:jc w:val="left"/>
      <w:outlineLvl w:val="2"/>
    </w:pPr>
    <w:rPr>
      <w:rFonts w:cs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rFonts w:ascii="Times New Roman" w:hAnsi="Times New Roman"/>
      <w:b/>
      <w:bCs/>
      <w:szCs w:val="24"/>
    </w:rPr>
  </w:style>
  <w:style w:type="paragraph" w:styleId="2">
    <w:name w:val="Body Text Indent 2"/>
    <w:basedOn w:val="a"/>
    <w:qFormat/>
    <w:pPr>
      <w:spacing w:line="540" w:lineRule="exact"/>
      <w:ind w:firstLine="630"/>
    </w:pPr>
    <w:rPr>
      <w:rFonts w:ascii="仿宋_GB2312" w:eastAsia="仿宋_GB2312" w:hAnsi="Times New Roman"/>
      <w:b/>
      <w:szCs w:val="24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cs="宋体"/>
      <w:b/>
      <w:kern w:val="0"/>
      <w:sz w:val="24"/>
      <w:szCs w:val="24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qFormat/>
    <w:rPr>
      <w:b/>
      <w:bCs/>
    </w:rPr>
  </w:style>
  <w:style w:type="character" w:styleId="aa">
    <w:name w:val="Hyperlink"/>
    <w:rPr>
      <w:color w:val="0000FF"/>
      <w:u w:val="single"/>
    </w:rPr>
  </w:style>
  <w:style w:type="character" w:customStyle="1" w:styleId="apple-style-span">
    <w:name w:val="apple-style-span"/>
    <w:basedOn w:val="a0"/>
    <w:qFormat/>
  </w:style>
  <w:style w:type="character" w:customStyle="1" w:styleId="30">
    <w:name w:val="标题 3 字符"/>
    <w:link w:val="3"/>
    <w:qFormat/>
    <w:rPr>
      <w:rFonts w:ascii="宋体" w:hAnsi="宋体" w:cs="宋体"/>
      <w:b/>
      <w:bCs/>
      <w:sz w:val="24"/>
      <w:szCs w:val="24"/>
    </w:rPr>
  </w:style>
  <w:style w:type="character" w:customStyle="1" w:styleId="headline-content2">
    <w:name w:val="headline-content2"/>
    <w:basedOn w:val="a0"/>
  </w:style>
  <w:style w:type="paragraph" w:customStyle="1" w:styleId="style20">
    <w:name w:val="style20"/>
    <w:basedOn w:val="a"/>
    <w:qFormat/>
    <w:pPr>
      <w:widowControl/>
      <w:spacing w:before="100" w:beforeAutospacing="1" w:after="100" w:afterAutospacing="1"/>
      <w:jc w:val="left"/>
    </w:pPr>
    <w:rPr>
      <w:rFonts w:cs="宋体"/>
      <w:bCs/>
      <w:kern w:val="0"/>
    </w:rPr>
  </w:style>
  <w:style w:type="character" w:styleId="ab">
    <w:name w:val="Placeholder Text"/>
    <w:basedOn w:val="a0"/>
    <w:uiPriority w:val="99"/>
    <w:semiHidden/>
    <w:qFormat/>
    <w:rPr>
      <w:color w:val="808080"/>
    </w:rPr>
  </w:style>
  <w:style w:type="paragraph" w:customStyle="1" w:styleId="1">
    <w:name w:val="修订1"/>
    <w:hidden/>
    <w:uiPriority w:val="99"/>
    <w:semiHidden/>
    <w:qFormat/>
    <w:rPr>
      <w:rFonts w:ascii="宋体" w:hAnsi="宋体"/>
      <w:kern w:val="2"/>
      <w:sz w:val="28"/>
      <w:szCs w:val="28"/>
    </w:rPr>
  </w:style>
  <w:style w:type="paragraph" w:styleId="ac">
    <w:name w:val="Revision"/>
    <w:hidden/>
    <w:uiPriority w:val="99"/>
    <w:semiHidden/>
    <w:rsid w:val="0034785C"/>
    <w:rPr>
      <w:rFonts w:ascii="宋体" w:hAnsi="宋体"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&#24037;&#20855;\QQ\Bin\&#22242;&#25991;&#20214;&#27169;&#26495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团文件模板</Template>
  <TotalTime>4</TotalTime>
  <Pages>1</Pages>
  <Words>17</Words>
  <Characters>98</Characters>
  <Application>Microsoft Office Word</Application>
  <DocSecurity>0</DocSecurity>
  <Lines>1</Lines>
  <Paragraphs>1</Paragraphs>
  <ScaleCrop>false</ScaleCrop>
  <Company>gulindianzigongyexueyuan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本文是模板，编辑后请使用“另存为”保存</dc:title>
  <dc:creator>tuanw</dc:creator>
  <cp:lastModifiedBy>1511361872@qq.com</cp:lastModifiedBy>
  <cp:revision>8</cp:revision>
  <cp:lastPrinted>2013-05-06T08:58:00Z</cp:lastPrinted>
  <dcterms:created xsi:type="dcterms:W3CDTF">2023-04-13T12:01:00Z</dcterms:created>
  <dcterms:modified xsi:type="dcterms:W3CDTF">2024-05-09T06:39:00Z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8FF8ECB9201E4E8195C0E401F2F504F1</vt:lpwstr>
  </property>
  <property fmtid="{D5CDD505-2E9C-101B-9397-08002B2CF9AE}" pid="4" name="GrammarlyDocumentId">
    <vt:lpwstr>2740ffb74086b847a012d9586a4ca457448bd4358db95803cb4fcc00dccf297c</vt:lpwstr>
  </property>
</Properties>
</file>