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附件1</w:t>
      </w:r>
    </w:p>
    <w:p>
      <w:pPr>
        <w:spacing w:line="500" w:lineRule="exact"/>
        <w:ind w:firstLine="0" w:firstLineChars="0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198" w:firstLineChars="66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桂林电子科技大学第</w:t>
      </w:r>
      <w:r>
        <w:rPr>
          <w:rFonts w:hint="eastAsia" w:ascii="仿宋_GB2312" w:eastAsia="仿宋_GB2312"/>
          <w:sz w:val="30"/>
          <w:szCs w:val="30"/>
        </w:rPr>
        <w:t>十八届</w:t>
      </w:r>
      <w:r>
        <w:rPr>
          <w:rFonts w:ascii="仿宋_GB2312" w:eastAsia="仿宋_GB2312"/>
          <w:sz w:val="30"/>
          <w:szCs w:val="30"/>
        </w:rPr>
        <w:t>大学生数学建模竞赛</w:t>
      </w:r>
    </w:p>
    <w:p>
      <w:pPr>
        <w:spacing w:line="500" w:lineRule="exact"/>
        <w:ind w:firstLine="198" w:firstLineChars="66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各学院联系人信息表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537"/>
        <w:gridCol w:w="2618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>
            <w:pPr>
              <w:spacing w:line="500" w:lineRule="exact"/>
              <w:ind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</w:t>
            </w: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ind w:firstLine="0" w:firstLineChars="0"/>
        <w:rPr>
          <w:rFonts w:ascii="仿宋_GB2312" w:eastAsia="仿宋_GB231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18" w:right="1418" w:bottom="1418" w:left="1418" w:header="284" w:footer="284" w:gutter="0"/>
      <w:cols w:space="720" w:num="1"/>
      <w:docGrid w:type="linesAndChars" w:linePitch="2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HVJSQ+FZF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iOWQwNDY3MWQ3ODQwOTBhNzk5ZDAxZTJjOWM5OWEifQ=="/>
  </w:docVars>
  <w:rsids>
    <w:rsidRoot w:val="00172A27"/>
    <w:rsid w:val="00012CC8"/>
    <w:rsid w:val="00021257"/>
    <w:rsid w:val="000252EB"/>
    <w:rsid w:val="00056399"/>
    <w:rsid w:val="000E627E"/>
    <w:rsid w:val="00116B5B"/>
    <w:rsid w:val="00117080"/>
    <w:rsid w:val="0012072F"/>
    <w:rsid w:val="00124572"/>
    <w:rsid w:val="00161DAF"/>
    <w:rsid w:val="00164E68"/>
    <w:rsid w:val="00165449"/>
    <w:rsid w:val="00172A27"/>
    <w:rsid w:val="00177B51"/>
    <w:rsid w:val="001B0643"/>
    <w:rsid w:val="001B313C"/>
    <w:rsid w:val="001B5024"/>
    <w:rsid w:val="001D7B6A"/>
    <w:rsid w:val="002174DA"/>
    <w:rsid w:val="00223514"/>
    <w:rsid w:val="0023524B"/>
    <w:rsid w:val="00243192"/>
    <w:rsid w:val="00250CBB"/>
    <w:rsid w:val="002559DF"/>
    <w:rsid w:val="00260A8E"/>
    <w:rsid w:val="002713F3"/>
    <w:rsid w:val="00277FFE"/>
    <w:rsid w:val="00283AC1"/>
    <w:rsid w:val="002B4223"/>
    <w:rsid w:val="002F5163"/>
    <w:rsid w:val="00364291"/>
    <w:rsid w:val="003750F9"/>
    <w:rsid w:val="00375B7C"/>
    <w:rsid w:val="00397E0B"/>
    <w:rsid w:val="003B0053"/>
    <w:rsid w:val="003B5746"/>
    <w:rsid w:val="003E2055"/>
    <w:rsid w:val="004158F0"/>
    <w:rsid w:val="00423B2B"/>
    <w:rsid w:val="004456FB"/>
    <w:rsid w:val="004E728F"/>
    <w:rsid w:val="00531BF2"/>
    <w:rsid w:val="0053601B"/>
    <w:rsid w:val="00544B5A"/>
    <w:rsid w:val="0056107F"/>
    <w:rsid w:val="00567275"/>
    <w:rsid w:val="0059497F"/>
    <w:rsid w:val="005A200E"/>
    <w:rsid w:val="005F5366"/>
    <w:rsid w:val="0060507C"/>
    <w:rsid w:val="00621F63"/>
    <w:rsid w:val="00632909"/>
    <w:rsid w:val="00664902"/>
    <w:rsid w:val="0067109A"/>
    <w:rsid w:val="00695AB6"/>
    <w:rsid w:val="006A4359"/>
    <w:rsid w:val="006A46A5"/>
    <w:rsid w:val="006A6668"/>
    <w:rsid w:val="007133C5"/>
    <w:rsid w:val="00716326"/>
    <w:rsid w:val="00724D1B"/>
    <w:rsid w:val="0073478C"/>
    <w:rsid w:val="007403AA"/>
    <w:rsid w:val="00746F4E"/>
    <w:rsid w:val="0078180F"/>
    <w:rsid w:val="00785CEF"/>
    <w:rsid w:val="007A0D11"/>
    <w:rsid w:val="007B348B"/>
    <w:rsid w:val="007B780B"/>
    <w:rsid w:val="007D3440"/>
    <w:rsid w:val="007E44C7"/>
    <w:rsid w:val="007F69C0"/>
    <w:rsid w:val="00816DCB"/>
    <w:rsid w:val="0081714F"/>
    <w:rsid w:val="008235CF"/>
    <w:rsid w:val="00833B90"/>
    <w:rsid w:val="00840587"/>
    <w:rsid w:val="008437B4"/>
    <w:rsid w:val="00854C62"/>
    <w:rsid w:val="0085724E"/>
    <w:rsid w:val="00871C49"/>
    <w:rsid w:val="00877560"/>
    <w:rsid w:val="00895FA8"/>
    <w:rsid w:val="008A0D0B"/>
    <w:rsid w:val="008C1845"/>
    <w:rsid w:val="008C3BED"/>
    <w:rsid w:val="008D4A7E"/>
    <w:rsid w:val="008E00D6"/>
    <w:rsid w:val="00902966"/>
    <w:rsid w:val="00904668"/>
    <w:rsid w:val="009221D6"/>
    <w:rsid w:val="009366C3"/>
    <w:rsid w:val="009762DE"/>
    <w:rsid w:val="00977221"/>
    <w:rsid w:val="009B4A07"/>
    <w:rsid w:val="009C3139"/>
    <w:rsid w:val="009D64EC"/>
    <w:rsid w:val="009E36CD"/>
    <w:rsid w:val="00A1187B"/>
    <w:rsid w:val="00A161A6"/>
    <w:rsid w:val="00A161AC"/>
    <w:rsid w:val="00A3048E"/>
    <w:rsid w:val="00A57664"/>
    <w:rsid w:val="00A9612B"/>
    <w:rsid w:val="00AA438E"/>
    <w:rsid w:val="00AD6420"/>
    <w:rsid w:val="00AE2FFB"/>
    <w:rsid w:val="00AE61D2"/>
    <w:rsid w:val="00B20D69"/>
    <w:rsid w:val="00B21D09"/>
    <w:rsid w:val="00B23106"/>
    <w:rsid w:val="00B41BF8"/>
    <w:rsid w:val="00B63959"/>
    <w:rsid w:val="00B726DD"/>
    <w:rsid w:val="00B73E5A"/>
    <w:rsid w:val="00B95257"/>
    <w:rsid w:val="00BC3771"/>
    <w:rsid w:val="00BD3C0C"/>
    <w:rsid w:val="00BE36D3"/>
    <w:rsid w:val="00C05708"/>
    <w:rsid w:val="00C22EB4"/>
    <w:rsid w:val="00C337DA"/>
    <w:rsid w:val="00C37390"/>
    <w:rsid w:val="00C41ACF"/>
    <w:rsid w:val="00C65623"/>
    <w:rsid w:val="00C75CF3"/>
    <w:rsid w:val="00CB3383"/>
    <w:rsid w:val="00CD3924"/>
    <w:rsid w:val="00CD7867"/>
    <w:rsid w:val="00D14C18"/>
    <w:rsid w:val="00D17771"/>
    <w:rsid w:val="00D31829"/>
    <w:rsid w:val="00D33FB1"/>
    <w:rsid w:val="00DB4D0E"/>
    <w:rsid w:val="00DC676E"/>
    <w:rsid w:val="00DC688D"/>
    <w:rsid w:val="00DD659E"/>
    <w:rsid w:val="00DE73DB"/>
    <w:rsid w:val="00DF625F"/>
    <w:rsid w:val="00E07A7A"/>
    <w:rsid w:val="00E56792"/>
    <w:rsid w:val="00E67D1A"/>
    <w:rsid w:val="00E856F2"/>
    <w:rsid w:val="00E9259A"/>
    <w:rsid w:val="00E96272"/>
    <w:rsid w:val="00EA4EBA"/>
    <w:rsid w:val="00EE232B"/>
    <w:rsid w:val="00EF3525"/>
    <w:rsid w:val="00F06936"/>
    <w:rsid w:val="00F17467"/>
    <w:rsid w:val="00F2364E"/>
    <w:rsid w:val="00F37C3A"/>
    <w:rsid w:val="00F66A3A"/>
    <w:rsid w:val="00FD192C"/>
    <w:rsid w:val="00FD3BE8"/>
    <w:rsid w:val="00FD4CBD"/>
    <w:rsid w:val="00FF2FD2"/>
    <w:rsid w:val="58C8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/>
      <w:b/>
      <w:bCs/>
      <w:szCs w:val="24"/>
    </w:rPr>
  </w:style>
  <w:style w:type="paragraph" w:styleId="4">
    <w:name w:val="Body Text Indent 2"/>
    <w:basedOn w:val="1"/>
    <w:qFormat/>
    <w:uiPriority w:val="0"/>
    <w:pPr>
      <w:spacing w:line="540" w:lineRule="exact"/>
      <w:ind w:firstLine="630"/>
    </w:pPr>
    <w:rPr>
      <w:rFonts w:ascii="仿宋_GB2312" w:hAnsi="Times New Roman" w:eastAsia="仿宋_GB2312"/>
      <w:b/>
      <w:szCs w:val="24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b/>
      <w:kern w:val="0"/>
      <w:sz w:val="24"/>
      <w:szCs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Hyperlink"/>
    <w:uiPriority w:val="0"/>
    <w:rPr>
      <w:color w:val="0000FF"/>
      <w:u w:val="single"/>
    </w:rPr>
  </w:style>
  <w:style w:type="character" w:customStyle="1" w:styleId="14">
    <w:name w:val="apple-style-span"/>
    <w:basedOn w:val="11"/>
    <w:qFormat/>
    <w:uiPriority w:val="0"/>
  </w:style>
  <w:style w:type="character" w:customStyle="1" w:styleId="15">
    <w:name w:val="标题 3 字符"/>
    <w:link w:val="2"/>
    <w:qFormat/>
    <w:uiPriority w:val="0"/>
    <w:rPr>
      <w:rFonts w:ascii="宋体" w:hAnsi="宋体" w:cs="宋体"/>
      <w:b/>
      <w:bCs/>
      <w:sz w:val="24"/>
      <w:szCs w:val="24"/>
    </w:rPr>
  </w:style>
  <w:style w:type="character" w:customStyle="1" w:styleId="16">
    <w:name w:val="headline-content2"/>
    <w:basedOn w:val="11"/>
    <w:uiPriority w:val="0"/>
  </w:style>
  <w:style w:type="paragraph" w:customStyle="1" w:styleId="17">
    <w:name w:val="style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bCs/>
      <w:kern w:val="0"/>
    </w:rPr>
  </w:style>
  <w:style w:type="character" w:styleId="18">
    <w:name w:val="Placeholder Text"/>
    <w:basedOn w:val="11"/>
    <w:semiHidden/>
    <w:qFormat/>
    <w:uiPriority w:val="99"/>
    <w:rPr>
      <w:color w:val="808080"/>
    </w:rPr>
  </w:style>
  <w:style w:type="paragraph" w:customStyle="1" w:styleId="19">
    <w:name w:val="Revision"/>
    <w:hidden/>
    <w:semiHidden/>
    <w:qFormat/>
    <w:uiPriority w:val="99"/>
    <w:rPr>
      <w:rFonts w:ascii="宋体" w:hAnsi="宋体" w:eastAsia="宋体" w:cs="Times New Roman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&#24037;&#20855;\QQ\Bin\&#22242;&#25991;&#20214;&#27169;&#2649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团文件模板</Template>
  <Company>gulindianzigongyexueyuan</Company>
  <Pages>4</Pages>
  <Words>1152</Words>
  <Characters>1253</Characters>
  <Lines>9</Lines>
  <Paragraphs>2</Paragraphs>
  <TotalTime>365</TotalTime>
  <ScaleCrop>false</ScaleCrop>
  <LinksUpToDate>false</LinksUpToDate>
  <CharactersWithSpaces>1262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2021-04-29T04:40:00Z</dcterms:created>
  <dc:creator>tuanw</dc:creator>
  <cp:lastModifiedBy>大以巴蓝</cp:lastModifiedBy>
  <cp:lastPrinted>2013-05-06T08:58:00Z</cp:lastPrinted>
  <dcterms:modified xsi:type="dcterms:W3CDTF">2022-05-24T09:06:20Z</dcterms:modified>
  <dc:title>本文是模板，编辑后请使用“另存为”保存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8FF8ECB9201E4E8195C0E401F2F504F1</vt:lpwstr>
  </property>
</Properties>
</file>