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B617584" w14:textId="77777777" w:rsidR="00C42D5F" w:rsidRDefault="00000000">
      <w:pPr>
        <w:spacing w:line="500" w:lineRule="exact"/>
        <w:ind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附件1</w:t>
      </w:r>
    </w:p>
    <w:p w14:paraId="34E5F024" w14:textId="77777777" w:rsidR="00C42D5F" w:rsidRDefault="00C42D5F">
      <w:pPr>
        <w:spacing w:line="500" w:lineRule="exact"/>
        <w:ind w:firstLineChars="0" w:firstLine="0"/>
        <w:rPr>
          <w:rFonts w:ascii="仿宋_GB2312" w:eastAsia="仿宋_GB2312"/>
          <w:sz w:val="32"/>
          <w:szCs w:val="32"/>
        </w:rPr>
      </w:pPr>
    </w:p>
    <w:p w14:paraId="743A6ED7" w14:textId="5F1D0119" w:rsidR="00C42D5F" w:rsidRDefault="00000000">
      <w:pPr>
        <w:spacing w:line="500" w:lineRule="exact"/>
        <w:ind w:firstLineChars="66" w:firstLine="198"/>
        <w:jc w:val="center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桂林电子科技大学第</w:t>
      </w:r>
      <w:r>
        <w:rPr>
          <w:rFonts w:ascii="仿宋_GB2312" w:eastAsia="仿宋_GB2312" w:hint="eastAsia"/>
          <w:sz w:val="30"/>
          <w:szCs w:val="30"/>
        </w:rPr>
        <w:t>十</w:t>
      </w:r>
      <w:r w:rsidR="0034785C">
        <w:rPr>
          <w:rFonts w:ascii="仿宋_GB2312" w:eastAsia="仿宋_GB2312" w:hint="eastAsia"/>
          <w:sz w:val="30"/>
          <w:szCs w:val="30"/>
        </w:rPr>
        <w:t>九</w:t>
      </w:r>
      <w:r>
        <w:rPr>
          <w:rFonts w:ascii="仿宋_GB2312" w:eastAsia="仿宋_GB2312" w:hint="eastAsia"/>
          <w:sz w:val="30"/>
          <w:szCs w:val="30"/>
        </w:rPr>
        <w:t>届</w:t>
      </w:r>
      <w:r>
        <w:rPr>
          <w:rFonts w:ascii="仿宋_GB2312" w:eastAsia="仿宋_GB2312"/>
          <w:sz w:val="30"/>
          <w:szCs w:val="30"/>
        </w:rPr>
        <w:t>大学生数学建模竞赛</w:t>
      </w:r>
    </w:p>
    <w:p w14:paraId="00BB1F2D" w14:textId="77777777" w:rsidR="00C42D5F" w:rsidRDefault="00000000">
      <w:pPr>
        <w:spacing w:line="500" w:lineRule="exact"/>
        <w:ind w:firstLineChars="66" w:firstLine="198"/>
        <w:jc w:val="center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各学院联系人信息表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689"/>
        <w:gridCol w:w="2537"/>
        <w:gridCol w:w="2618"/>
        <w:gridCol w:w="1217"/>
      </w:tblGrid>
      <w:tr w:rsidR="00C42D5F" w14:paraId="0E826298" w14:textId="77777777">
        <w:tc>
          <w:tcPr>
            <w:tcW w:w="2689" w:type="dxa"/>
            <w:vAlign w:val="center"/>
          </w:tcPr>
          <w:p w14:paraId="25A7B892" w14:textId="77777777" w:rsidR="00C42D5F" w:rsidRDefault="00000000">
            <w:pPr>
              <w:spacing w:line="500" w:lineRule="exact"/>
              <w:ind w:firstLine="64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学院</w:t>
            </w:r>
          </w:p>
        </w:tc>
        <w:tc>
          <w:tcPr>
            <w:tcW w:w="2537" w:type="dxa"/>
            <w:vAlign w:val="center"/>
          </w:tcPr>
          <w:p w14:paraId="2E608DDC" w14:textId="77777777" w:rsidR="00C42D5F" w:rsidRDefault="00000000">
            <w:pPr>
              <w:spacing w:line="500" w:lineRule="exact"/>
              <w:ind w:firstLineChars="0" w:firstLine="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竞赛</w:t>
            </w:r>
            <w:r>
              <w:rPr>
                <w:rFonts w:ascii="仿宋_GB2312" w:eastAsia="仿宋_GB2312"/>
                <w:sz w:val="32"/>
                <w:szCs w:val="32"/>
              </w:rPr>
              <w:t>联系人</w:t>
            </w:r>
            <w:r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2618" w:type="dxa"/>
            <w:vAlign w:val="center"/>
          </w:tcPr>
          <w:p w14:paraId="492F0794" w14:textId="77777777" w:rsidR="00C42D5F" w:rsidRDefault="00000000">
            <w:pPr>
              <w:spacing w:line="500" w:lineRule="exact"/>
              <w:ind w:firstLineChars="0" w:firstLine="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竞赛</w:t>
            </w:r>
            <w:r>
              <w:rPr>
                <w:rFonts w:ascii="仿宋_GB2312" w:eastAsia="仿宋_GB2312"/>
                <w:sz w:val="32"/>
                <w:szCs w:val="32"/>
              </w:rPr>
              <w:t>联系人电话</w:t>
            </w:r>
          </w:p>
        </w:tc>
        <w:tc>
          <w:tcPr>
            <w:tcW w:w="1217" w:type="dxa"/>
            <w:vAlign w:val="center"/>
          </w:tcPr>
          <w:p w14:paraId="2C428202" w14:textId="77777777" w:rsidR="00C42D5F" w:rsidRDefault="00000000">
            <w:pPr>
              <w:spacing w:line="500" w:lineRule="exact"/>
              <w:ind w:firstLineChars="0" w:firstLine="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备注</w:t>
            </w:r>
          </w:p>
        </w:tc>
      </w:tr>
      <w:tr w:rsidR="00C42D5F" w14:paraId="2153C597" w14:textId="77777777">
        <w:tc>
          <w:tcPr>
            <w:tcW w:w="2689" w:type="dxa"/>
          </w:tcPr>
          <w:p w14:paraId="3B0D08DB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7E1996C4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36B9DBE8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1336331E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42D5F" w14:paraId="2C5DACA2" w14:textId="77777777">
        <w:tc>
          <w:tcPr>
            <w:tcW w:w="2689" w:type="dxa"/>
          </w:tcPr>
          <w:p w14:paraId="25CFF478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35E2656E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4959EB87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19AD6739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42D5F" w14:paraId="27A21F37" w14:textId="77777777">
        <w:tc>
          <w:tcPr>
            <w:tcW w:w="2689" w:type="dxa"/>
          </w:tcPr>
          <w:p w14:paraId="20B47BCD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46FE1CBF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1DA1AAD9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5E240A0B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42D5F" w14:paraId="0EC758C9" w14:textId="77777777">
        <w:tc>
          <w:tcPr>
            <w:tcW w:w="2689" w:type="dxa"/>
          </w:tcPr>
          <w:p w14:paraId="119444F2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0025A1BA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3EBA1DAF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05119680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42D5F" w14:paraId="05FE5083" w14:textId="77777777">
        <w:tc>
          <w:tcPr>
            <w:tcW w:w="2689" w:type="dxa"/>
          </w:tcPr>
          <w:p w14:paraId="10A5D7E9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4558C4A9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797D5804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58A67C60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42D5F" w14:paraId="7418D8C4" w14:textId="77777777">
        <w:tc>
          <w:tcPr>
            <w:tcW w:w="2689" w:type="dxa"/>
          </w:tcPr>
          <w:p w14:paraId="086358B5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664EC42F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76C93442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1FE6CB7A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42D5F" w14:paraId="58BE48BC" w14:textId="77777777">
        <w:tc>
          <w:tcPr>
            <w:tcW w:w="2689" w:type="dxa"/>
          </w:tcPr>
          <w:p w14:paraId="7840C20C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67614775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19FF5283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730D1A7E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42D5F" w14:paraId="73DFCEB8" w14:textId="77777777">
        <w:tc>
          <w:tcPr>
            <w:tcW w:w="2689" w:type="dxa"/>
          </w:tcPr>
          <w:p w14:paraId="16F942F8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738AE26E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321D9AF6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34CE92BB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42D5F" w14:paraId="17472A2E" w14:textId="77777777">
        <w:tc>
          <w:tcPr>
            <w:tcW w:w="2689" w:type="dxa"/>
          </w:tcPr>
          <w:p w14:paraId="6C0A7149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67A8F4E1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57C74337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126A68E7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42D5F" w14:paraId="61F52E8D" w14:textId="77777777">
        <w:tc>
          <w:tcPr>
            <w:tcW w:w="2689" w:type="dxa"/>
          </w:tcPr>
          <w:p w14:paraId="2029EC66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035EB5B0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636CCFFE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60741FCF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42D5F" w14:paraId="79CD75C9" w14:textId="77777777">
        <w:tc>
          <w:tcPr>
            <w:tcW w:w="2689" w:type="dxa"/>
          </w:tcPr>
          <w:p w14:paraId="1607B5B6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40D2BC77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6F9507A8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43539D7C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14:paraId="5A2C94C2" w14:textId="77777777" w:rsidR="00C42D5F" w:rsidRDefault="00C42D5F">
      <w:pPr>
        <w:ind w:firstLineChars="0" w:firstLine="0"/>
        <w:rPr>
          <w:rFonts w:ascii="仿宋_GB2312" w:eastAsia="仿宋_GB2312"/>
          <w:sz w:val="32"/>
          <w:szCs w:val="32"/>
        </w:rPr>
      </w:pPr>
    </w:p>
    <w:sectPr w:rsidR="00C42D5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40"/>
      <w:pgMar w:top="1418" w:right="1418" w:bottom="1418" w:left="1418" w:header="284" w:footer="284" w:gutter="0"/>
      <w:cols w:space="720"/>
      <w:docGrid w:type="linesAndChar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F52950" w14:textId="77777777" w:rsidR="009E24FA" w:rsidRDefault="009E24FA">
      <w:pPr>
        <w:ind w:firstLine="560"/>
      </w:pPr>
      <w:r>
        <w:separator/>
      </w:r>
    </w:p>
  </w:endnote>
  <w:endnote w:type="continuationSeparator" w:id="0">
    <w:p w14:paraId="710C8902" w14:textId="77777777" w:rsidR="009E24FA" w:rsidRDefault="009E24FA"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AEC3DD" w14:textId="77777777" w:rsidR="00C42D5F" w:rsidRDefault="00C42D5F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ED9756" w14:textId="77777777" w:rsidR="00C42D5F" w:rsidRDefault="00C42D5F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7BA692" w14:textId="77777777" w:rsidR="00C42D5F" w:rsidRDefault="00C42D5F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39637" w14:textId="77777777" w:rsidR="009E24FA" w:rsidRDefault="009E24FA">
      <w:pPr>
        <w:ind w:firstLine="560"/>
      </w:pPr>
      <w:r>
        <w:separator/>
      </w:r>
    </w:p>
  </w:footnote>
  <w:footnote w:type="continuationSeparator" w:id="0">
    <w:p w14:paraId="5D570A92" w14:textId="77777777" w:rsidR="009E24FA" w:rsidRDefault="009E24FA">
      <w:pPr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4C481C" w14:textId="77777777" w:rsidR="00C42D5F" w:rsidRDefault="00C42D5F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DB864F" w14:textId="77777777" w:rsidR="00C42D5F" w:rsidRDefault="00C42D5F">
    <w:pPr>
      <w:pStyle w:val="a6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F6BE5C" w14:textId="77777777" w:rsidR="00C42D5F" w:rsidRDefault="00C42D5F">
    <w:pPr>
      <w:pStyle w:val="a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420"/>
  <w:drawingGridHorizontalSpacing w:val="105"/>
  <w:drawingGridVerticalSpacing w:val="145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FiOWQwNDY3MWQ3ODQwOTBhNzk5ZDAxZTJjOWM5OWEifQ=="/>
  </w:docVars>
  <w:rsids>
    <w:rsidRoot w:val="00172A27"/>
    <w:rsid w:val="00012CC8"/>
    <w:rsid w:val="00021257"/>
    <w:rsid w:val="000252EB"/>
    <w:rsid w:val="00056399"/>
    <w:rsid w:val="000E627E"/>
    <w:rsid w:val="00116B5B"/>
    <w:rsid w:val="00117080"/>
    <w:rsid w:val="0012072F"/>
    <w:rsid w:val="00124572"/>
    <w:rsid w:val="00161DAF"/>
    <w:rsid w:val="00164E68"/>
    <w:rsid w:val="00165449"/>
    <w:rsid w:val="00172A27"/>
    <w:rsid w:val="00177B51"/>
    <w:rsid w:val="001B0643"/>
    <w:rsid w:val="001B313C"/>
    <w:rsid w:val="001B5024"/>
    <w:rsid w:val="001D7B6A"/>
    <w:rsid w:val="002174DA"/>
    <w:rsid w:val="00223514"/>
    <w:rsid w:val="0023524B"/>
    <w:rsid w:val="00243192"/>
    <w:rsid w:val="00250CBB"/>
    <w:rsid w:val="002559DF"/>
    <w:rsid w:val="00260A8E"/>
    <w:rsid w:val="002713F3"/>
    <w:rsid w:val="00277FFE"/>
    <w:rsid w:val="00283AC1"/>
    <w:rsid w:val="002B4223"/>
    <w:rsid w:val="002F5163"/>
    <w:rsid w:val="0034785C"/>
    <w:rsid w:val="00364291"/>
    <w:rsid w:val="003750F9"/>
    <w:rsid w:val="00375B7C"/>
    <w:rsid w:val="00397E0B"/>
    <w:rsid w:val="003B0053"/>
    <w:rsid w:val="003B5746"/>
    <w:rsid w:val="003E2055"/>
    <w:rsid w:val="004158F0"/>
    <w:rsid w:val="00423B2B"/>
    <w:rsid w:val="004456FB"/>
    <w:rsid w:val="004E728F"/>
    <w:rsid w:val="00531BF2"/>
    <w:rsid w:val="0053601B"/>
    <w:rsid w:val="00544B5A"/>
    <w:rsid w:val="0056107F"/>
    <w:rsid w:val="00567275"/>
    <w:rsid w:val="0059497F"/>
    <w:rsid w:val="005A200E"/>
    <w:rsid w:val="005F5366"/>
    <w:rsid w:val="0060507C"/>
    <w:rsid w:val="00621F63"/>
    <w:rsid w:val="00632909"/>
    <w:rsid w:val="00664902"/>
    <w:rsid w:val="0067109A"/>
    <w:rsid w:val="00695AB6"/>
    <w:rsid w:val="006A4359"/>
    <w:rsid w:val="006A46A5"/>
    <w:rsid w:val="006A6668"/>
    <w:rsid w:val="007133C5"/>
    <w:rsid w:val="00716326"/>
    <w:rsid w:val="00724D1B"/>
    <w:rsid w:val="0073478C"/>
    <w:rsid w:val="007403AA"/>
    <w:rsid w:val="00746F4E"/>
    <w:rsid w:val="0078180F"/>
    <w:rsid w:val="00785CEF"/>
    <w:rsid w:val="007A0D11"/>
    <w:rsid w:val="007B348B"/>
    <w:rsid w:val="007B780B"/>
    <w:rsid w:val="007D3440"/>
    <w:rsid w:val="007E44C7"/>
    <w:rsid w:val="007F69C0"/>
    <w:rsid w:val="00816DCB"/>
    <w:rsid w:val="0081714F"/>
    <w:rsid w:val="008235CF"/>
    <w:rsid w:val="00833B90"/>
    <w:rsid w:val="00840587"/>
    <w:rsid w:val="008437B4"/>
    <w:rsid w:val="00854C62"/>
    <w:rsid w:val="0085724E"/>
    <w:rsid w:val="00871C49"/>
    <w:rsid w:val="00877560"/>
    <w:rsid w:val="00895FA8"/>
    <w:rsid w:val="008A0D0B"/>
    <w:rsid w:val="008C1845"/>
    <w:rsid w:val="008C3BED"/>
    <w:rsid w:val="008D4A7E"/>
    <w:rsid w:val="008E00D6"/>
    <w:rsid w:val="00902966"/>
    <w:rsid w:val="00904668"/>
    <w:rsid w:val="009221D6"/>
    <w:rsid w:val="009366C3"/>
    <w:rsid w:val="009762DE"/>
    <w:rsid w:val="00977221"/>
    <w:rsid w:val="009B4A07"/>
    <w:rsid w:val="009C3139"/>
    <w:rsid w:val="009D64EC"/>
    <w:rsid w:val="009E24FA"/>
    <w:rsid w:val="009E36CD"/>
    <w:rsid w:val="00A1187B"/>
    <w:rsid w:val="00A161A6"/>
    <w:rsid w:val="00A161AC"/>
    <w:rsid w:val="00A3048E"/>
    <w:rsid w:val="00A57664"/>
    <w:rsid w:val="00A9612B"/>
    <w:rsid w:val="00AA438E"/>
    <w:rsid w:val="00AD6420"/>
    <w:rsid w:val="00AE2FFB"/>
    <w:rsid w:val="00AE61D2"/>
    <w:rsid w:val="00B20D69"/>
    <w:rsid w:val="00B21D09"/>
    <w:rsid w:val="00B23106"/>
    <w:rsid w:val="00B41BF8"/>
    <w:rsid w:val="00B63959"/>
    <w:rsid w:val="00B726DD"/>
    <w:rsid w:val="00B73E5A"/>
    <w:rsid w:val="00B95257"/>
    <w:rsid w:val="00BC3771"/>
    <w:rsid w:val="00BD3C0C"/>
    <w:rsid w:val="00BE36D3"/>
    <w:rsid w:val="00C05708"/>
    <w:rsid w:val="00C22EB4"/>
    <w:rsid w:val="00C337DA"/>
    <w:rsid w:val="00C37390"/>
    <w:rsid w:val="00C41ACF"/>
    <w:rsid w:val="00C42D5F"/>
    <w:rsid w:val="00C65623"/>
    <w:rsid w:val="00C75CF3"/>
    <w:rsid w:val="00CB3383"/>
    <w:rsid w:val="00CC2696"/>
    <w:rsid w:val="00CD3924"/>
    <w:rsid w:val="00CD7867"/>
    <w:rsid w:val="00D14C18"/>
    <w:rsid w:val="00D17771"/>
    <w:rsid w:val="00D31829"/>
    <w:rsid w:val="00D33FB1"/>
    <w:rsid w:val="00DB4D0E"/>
    <w:rsid w:val="00DC676E"/>
    <w:rsid w:val="00DC688D"/>
    <w:rsid w:val="00DD659E"/>
    <w:rsid w:val="00DE73DB"/>
    <w:rsid w:val="00DF625F"/>
    <w:rsid w:val="00E07A7A"/>
    <w:rsid w:val="00E56792"/>
    <w:rsid w:val="00E67D1A"/>
    <w:rsid w:val="00E856F2"/>
    <w:rsid w:val="00E9259A"/>
    <w:rsid w:val="00E96272"/>
    <w:rsid w:val="00EA4EBA"/>
    <w:rsid w:val="00EE232B"/>
    <w:rsid w:val="00EF3525"/>
    <w:rsid w:val="00F06936"/>
    <w:rsid w:val="00F17467"/>
    <w:rsid w:val="00F2364E"/>
    <w:rsid w:val="00F37C3A"/>
    <w:rsid w:val="00F4085A"/>
    <w:rsid w:val="00F66A3A"/>
    <w:rsid w:val="00FD192C"/>
    <w:rsid w:val="00FD3BE8"/>
    <w:rsid w:val="00FD4CBD"/>
    <w:rsid w:val="00FF2FD2"/>
    <w:rsid w:val="58C87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EBF9F0D"/>
  <w15:docId w15:val="{DE10DE5C-02EC-41E9-AAAA-95D16DC07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qFormat="1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ascii="宋体" w:hAnsi="宋体"/>
      <w:kern w:val="2"/>
      <w:sz w:val="28"/>
      <w:szCs w:val="28"/>
    </w:rPr>
  </w:style>
  <w:style w:type="paragraph" w:styleId="3">
    <w:name w:val="heading 3"/>
    <w:basedOn w:val="a"/>
    <w:next w:val="a"/>
    <w:link w:val="30"/>
    <w:qFormat/>
    <w:pPr>
      <w:widowControl/>
      <w:spacing w:before="100" w:beforeAutospacing="1" w:after="100" w:afterAutospacing="1"/>
      <w:jc w:val="left"/>
      <w:outlineLvl w:val="2"/>
    </w:pPr>
    <w:rPr>
      <w:rFonts w:cs="宋体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  <w:rPr>
      <w:rFonts w:ascii="Times New Roman" w:hAnsi="Times New Roman"/>
      <w:b/>
      <w:bCs/>
      <w:szCs w:val="24"/>
    </w:rPr>
  </w:style>
  <w:style w:type="paragraph" w:styleId="2">
    <w:name w:val="Body Text Indent 2"/>
    <w:basedOn w:val="a"/>
    <w:qFormat/>
    <w:pPr>
      <w:spacing w:line="540" w:lineRule="exact"/>
      <w:ind w:firstLine="630"/>
    </w:pPr>
    <w:rPr>
      <w:rFonts w:ascii="仿宋_GB2312" w:eastAsia="仿宋_GB2312" w:hAnsi="Times New Roman"/>
      <w:b/>
      <w:szCs w:val="24"/>
    </w:rPr>
  </w:style>
  <w:style w:type="paragraph" w:styleId="a4">
    <w:name w:val="Balloon Text"/>
    <w:basedOn w:val="a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cs="宋体"/>
      <w:b/>
      <w:kern w:val="0"/>
      <w:sz w:val="24"/>
      <w:szCs w:val="24"/>
    </w:rPr>
  </w:style>
  <w:style w:type="table" w:styleId="a8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qFormat/>
    <w:rPr>
      <w:b/>
      <w:bCs/>
    </w:rPr>
  </w:style>
  <w:style w:type="character" w:styleId="aa">
    <w:name w:val="Hyperlink"/>
    <w:rPr>
      <w:color w:val="0000FF"/>
      <w:u w:val="single"/>
    </w:rPr>
  </w:style>
  <w:style w:type="character" w:customStyle="1" w:styleId="apple-style-span">
    <w:name w:val="apple-style-span"/>
    <w:basedOn w:val="a0"/>
    <w:qFormat/>
  </w:style>
  <w:style w:type="character" w:customStyle="1" w:styleId="30">
    <w:name w:val="标题 3 字符"/>
    <w:link w:val="3"/>
    <w:qFormat/>
    <w:rPr>
      <w:rFonts w:ascii="宋体" w:hAnsi="宋体" w:cs="宋体"/>
      <w:b/>
      <w:bCs/>
      <w:sz w:val="24"/>
      <w:szCs w:val="24"/>
    </w:rPr>
  </w:style>
  <w:style w:type="character" w:customStyle="1" w:styleId="headline-content2">
    <w:name w:val="headline-content2"/>
    <w:basedOn w:val="a0"/>
  </w:style>
  <w:style w:type="paragraph" w:customStyle="1" w:styleId="style20">
    <w:name w:val="style20"/>
    <w:basedOn w:val="a"/>
    <w:qFormat/>
    <w:pPr>
      <w:widowControl/>
      <w:spacing w:before="100" w:beforeAutospacing="1" w:after="100" w:afterAutospacing="1"/>
      <w:jc w:val="left"/>
    </w:pPr>
    <w:rPr>
      <w:rFonts w:cs="宋体"/>
      <w:bCs/>
      <w:kern w:val="0"/>
    </w:rPr>
  </w:style>
  <w:style w:type="character" w:styleId="ab">
    <w:name w:val="Placeholder Text"/>
    <w:basedOn w:val="a0"/>
    <w:uiPriority w:val="99"/>
    <w:semiHidden/>
    <w:qFormat/>
    <w:rPr>
      <w:color w:val="808080"/>
    </w:rPr>
  </w:style>
  <w:style w:type="paragraph" w:customStyle="1" w:styleId="1">
    <w:name w:val="修订1"/>
    <w:hidden/>
    <w:uiPriority w:val="99"/>
    <w:semiHidden/>
    <w:qFormat/>
    <w:rPr>
      <w:rFonts w:ascii="宋体" w:hAnsi="宋体"/>
      <w:kern w:val="2"/>
      <w:sz w:val="28"/>
      <w:szCs w:val="28"/>
    </w:rPr>
  </w:style>
  <w:style w:type="paragraph" w:styleId="ac">
    <w:name w:val="Revision"/>
    <w:hidden/>
    <w:uiPriority w:val="99"/>
    <w:semiHidden/>
    <w:rsid w:val="0034785C"/>
    <w:rPr>
      <w:rFonts w:ascii="宋体" w:hAnsi="宋体"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rogram%20Files\&#24037;&#20855;\QQ\Bin\&#22242;&#25991;&#20214;&#27169;&#26495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团文件模板</Template>
  <TotalTime>1</TotalTime>
  <Pages>1</Pages>
  <Words>17</Words>
  <Characters>99</Characters>
  <Application>Microsoft Office Word</Application>
  <DocSecurity>0</DocSecurity>
  <Lines>1</Lines>
  <Paragraphs>1</Paragraphs>
  <ScaleCrop>false</ScaleCrop>
  <Company>gulindianzigongyexueyuan</Company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本文是模板，编辑后请使用“另存为”保存</dc:title>
  <dc:creator>tuanw</dc:creator>
  <cp:lastModifiedBy>李 冠霖</cp:lastModifiedBy>
  <cp:revision>3</cp:revision>
  <cp:lastPrinted>2013-05-06T08:58:00Z</cp:lastPrinted>
  <dcterms:created xsi:type="dcterms:W3CDTF">2023-04-13T12:01:00Z</dcterms:created>
  <dcterms:modified xsi:type="dcterms:W3CDTF">2023-04-18T01:48:00Z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8FF8ECB9201E4E8195C0E401F2F504F1</vt:lpwstr>
  </property>
  <property fmtid="{D5CDD505-2E9C-101B-9397-08002B2CF9AE}" pid="4" name="GrammarlyDocumentId">
    <vt:lpwstr>2740ffb74086b847a012d9586a4ca457448bd4358db95803cb4fcc00dccf297c</vt:lpwstr>
  </property>
</Properties>
</file>