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ED7CA">
      <w:pPr>
        <w:spacing w:after="312" w:afterLines="100" w:line="8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学生干部任职证明</w:t>
      </w:r>
    </w:p>
    <w:p w14:paraId="45A55F7B">
      <w:pPr>
        <w:spacing w:after="312" w:afterLines="100" w:line="8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</w:p>
    <w:p w14:paraId="05CBB573"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t>兹证明，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 xml:space="preserve">（姓名）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>（性别）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系我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院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>202x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级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t>专业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sym w:font="Wingdings 2" w:char="00A3"/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t>本科生/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sym w:font="Wingdings 2" w:char="00A3"/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t>硕士研究生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学号：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 xml:space="preserve">      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该生于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>202x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年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>xx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月至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>202x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年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>xx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月担任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 xml:space="preserve"> （单位）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none"/>
          <w:lang w:val="en-US" w:eastAsia="zh-CN"/>
        </w:rPr>
        <w:t xml:space="preserve"> ，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  <w:lang w:val="en-US" w:eastAsia="zh-CN"/>
        </w:rPr>
        <w:t>（职务）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。</w:t>
      </w:r>
    </w:p>
    <w:p w14:paraId="3D9FA707"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</w:p>
    <w:p w14:paraId="7EBD476F"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特此证明。</w:t>
      </w:r>
    </w:p>
    <w:p w14:paraId="2A1A7F18"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433ECC96"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10C62071">
      <w:pPr>
        <w:keepNext w:val="0"/>
        <w:keepLines w:val="0"/>
        <w:pageBreakBefore w:val="0"/>
        <w:widowControl w:val="0"/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38A4B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        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桂林电子科技大学艺术与设计学院</w:t>
      </w:r>
    </w:p>
    <w:p w14:paraId="21FE4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0CD2D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               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202x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年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xx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月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xx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日</w:t>
      </w:r>
    </w:p>
    <w:p w14:paraId="2E930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26795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5E816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证明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人：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   联系电话：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u w:val="single"/>
        </w:rPr>
        <w:t xml:space="preserve">               </w:t>
      </w:r>
    </w:p>
    <w:p w14:paraId="01A49FFA">
      <w:pPr>
        <w:rPr>
          <w:rFonts w:hint="eastAsia" w:ascii="微软雅黑" w:hAnsi="微软雅黑" w:eastAsia="微软雅黑" w:cs="微软雅黑"/>
          <w:sz w:val="18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BE4EF51-D80A-49E2-8A49-4687E30553E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DD54EA3-7802-481F-9FAB-CCD9D1F8D25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6477A5E5-71DF-4A39-B7FE-708E94FCAED2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5D585EF0-5191-4192-8A77-CF61054CF3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21788"/>
    <w:rsid w:val="02F540E2"/>
    <w:rsid w:val="092B78D9"/>
    <w:rsid w:val="17057B14"/>
    <w:rsid w:val="24F21788"/>
    <w:rsid w:val="44A12CBC"/>
    <w:rsid w:val="45810709"/>
    <w:rsid w:val="738B18DE"/>
    <w:rsid w:val="75A7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e97eea5f-2abb-4ccb-9679-85b1a3681318\&#23398;&#29983;&#24178;&#37096;&#20219;&#32844;&#35777;&#2612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学生干部任职证明.docx</Template>
  <Pages>1</Pages>
  <Words>165</Words>
  <Characters>181</Characters>
  <Lines>0</Lines>
  <Paragraphs>0</Paragraphs>
  <TotalTime>21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2026-07-09T06:50:00Z</dcterms:created>
  <dc:creator>等一朵花</dc:creator>
  <cp:lastModifiedBy>等一朵花</cp:lastModifiedBy>
  <cp:lastPrinted>2026-07-09T07:01:00Z</cp:lastPrinted>
  <dcterms:modified xsi:type="dcterms:W3CDTF">2026-09-23T05:19:00Z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v1.0_mb_CFxZjjnmNYM+1RhtNxw5sA==</vt:lpwstr>
  </property>
  <property fmtid="{D5CDD505-2E9C-101B-9397-08002B2CF9AE}" pid="4" name="ICV">
    <vt:lpwstr>0283F6A1DAB34190A1066A8583701D55_11</vt:lpwstr>
  </property>
  <property fmtid="{D5CDD505-2E9C-101B-9397-08002B2CF9AE}" pid="5" name="KSOTemplateDocerSaveRecord">
    <vt:lpwstr>eyJoZGlkIjoiMDM4YmFiMWYyMzRjMjkyZmI2ODYxZDAwZjNiNGI4NzYiLCJ1c2VySWQiOiI0MDk5MzE4MDgifQ==</vt:lpwstr>
  </property>
</Properties>
</file>